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42102" w:rsidRDefault="00566E28">
      <w:pPr>
        <w:pStyle w:val="Standard"/>
        <w:ind w:left="-227" w:right="-227"/>
        <w:rPr>
          <w:rFonts w:hint="eastAsia"/>
          <w:b/>
          <w:bCs/>
        </w:rPr>
      </w:pPr>
      <w:bookmarkStart w:id="0" w:name="_GoBack"/>
      <w:bookmarkEnd w:id="0"/>
      <w:r>
        <w:rPr>
          <w:b/>
          <w:bCs/>
        </w:rPr>
        <w:t>Domácí práce pro žáky třídy 6.A/ 6.B na období od 14. 4. - 17. 4. 2020</w:t>
      </w:r>
    </w:p>
    <w:p w:rsidR="00D42102" w:rsidRDefault="00D42102">
      <w:pPr>
        <w:pStyle w:val="Standard"/>
        <w:ind w:left="-227" w:right="-227"/>
        <w:rPr>
          <w:rFonts w:hint="eastAsia"/>
          <w:b/>
          <w:bCs/>
        </w:rPr>
      </w:pPr>
    </w:p>
    <w:p w:rsidR="00D42102" w:rsidRDefault="00566E28">
      <w:pPr>
        <w:pStyle w:val="Standard"/>
        <w:ind w:left="-227" w:right="-227"/>
        <w:rPr>
          <w:rFonts w:hint="eastAsia"/>
          <w:b/>
          <w:bCs/>
        </w:rPr>
      </w:pPr>
      <w:r>
        <w:rPr>
          <w:b/>
          <w:bCs/>
        </w:rPr>
        <w:t>Předmět: Anglický jazyk</w:t>
      </w:r>
    </w:p>
    <w:p w:rsidR="00D42102" w:rsidRDefault="00D42102">
      <w:pPr>
        <w:pStyle w:val="Standard"/>
        <w:ind w:left="-227" w:right="-227"/>
        <w:rPr>
          <w:rFonts w:hint="eastAsia"/>
          <w:b/>
          <w:bCs/>
        </w:rPr>
      </w:pPr>
    </w:p>
    <w:p w:rsidR="00D42102" w:rsidRDefault="00566E28">
      <w:pPr>
        <w:pStyle w:val="Standard"/>
        <w:ind w:left="-227" w:right="-227"/>
        <w:rPr>
          <w:rFonts w:hint="eastAsia"/>
          <w:b/>
          <w:bCs/>
        </w:rPr>
      </w:pPr>
      <w:r>
        <w:rPr>
          <w:b/>
          <w:bCs/>
        </w:rPr>
        <w:t>Pedagog: Mgr. Sylvie Hudcová</w:t>
      </w:r>
    </w:p>
    <w:p w:rsidR="00D42102" w:rsidRDefault="00D42102">
      <w:pPr>
        <w:pStyle w:val="Standard"/>
        <w:ind w:left="-227"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</w:rPr>
      </w:pPr>
      <w:r>
        <w:t>----------------------------------------------------------------------------------------------------------------------------</w:t>
      </w:r>
    </w:p>
    <w:p w:rsidR="00D42102" w:rsidRDefault="00D42102">
      <w:pPr>
        <w:pStyle w:val="Standard"/>
        <w:ind w:left="-227"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</w:rPr>
      </w:pPr>
      <w:r>
        <w:t>1)Učebnice str. 60/1 – odpověz písemně do sešitu Englisch na otázky. Pokud neznáš odpověď, zkus najít informace na internetu.</w:t>
      </w:r>
    </w:p>
    <w:p w:rsidR="00D42102" w:rsidRDefault="00D42102">
      <w:pPr>
        <w:pStyle w:val="Standard"/>
        <w:ind w:left="-227"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</w:rPr>
      </w:pPr>
      <w:r>
        <w:t>2)P</w:t>
      </w:r>
      <w:r>
        <w:t>řepiš si do sešitu (nebo vlep) gramatiku:</w:t>
      </w:r>
    </w:p>
    <w:p w:rsidR="00D42102" w:rsidRDefault="00566E28">
      <w:pPr>
        <w:pStyle w:val="Standard"/>
        <w:ind w:left="-227" w:right="-227"/>
        <w:rPr>
          <w:rFonts w:hint="eastAsia"/>
        </w:rPr>
      </w:pPr>
      <w:r>
        <w:t xml:space="preserve">    </w:t>
      </w:r>
      <w:r>
        <w:rPr>
          <w:u w:val="single"/>
        </w:rPr>
        <w:t>Stupňování pravidelných přídavných jmen – 3. stupeň</w:t>
      </w:r>
    </w:p>
    <w:p w:rsidR="00D42102" w:rsidRDefault="00566E28">
      <w:pPr>
        <w:pStyle w:val="Standard"/>
        <w:ind w:right="-227"/>
        <w:rPr>
          <w:rFonts w:hint="eastAsia"/>
        </w:rPr>
      </w:pPr>
      <w:r>
        <w:t>Třetí stupeň tvoříme tak, že před přídavné jméno dáme určitý člen THE a  přídavnému jménu v základním tvaru přidáme koncovku – EST.</w:t>
      </w:r>
    </w:p>
    <w:p w:rsidR="00D42102" w:rsidRDefault="00566E28">
      <w:pPr>
        <w:pStyle w:val="Standard"/>
        <w:ind w:right="-227"/>
        <w:rPr>
          <w:rFonts w:hint="eastAsia"/>
        </w:rPr>
      </w:pPr>
      <w:r>
        <w:t xml:space="preserve">small </w:t>
      </w:r>
      <w:r>
        <w:rPr>
          <w:rFonts w:eastAsia="Liberation Serif" w:cs="Liberation Serif"/>
        </w:rPr>
        <w:t>→</w:t>
      </w:r>
      <w:r>
        <w:t xml:space="preserve"> </w:t>
      </w:r>
      <w:r>
        <w:rPr>
          <w:b/>
          <w:bCs/>
        </w:rPr>
        <w:t>the</w:t>
      </w:r>
      <w:r>
        <w:t xml:space="preserve"> small</w:t>
      </w:r>
      <w:r>
        <w:rPr>
          <w:b/>
          <w:bCs/>
        </w:rPr>
        <w:t xml:space="preserve">est </w:t>
      </w:r>
      <w:r>
        <w:t>…</w:t>
      </w:r>
    </w:p>
    <w:p w:rsidR="00D42102" w:rsidRDefault="00566E28">
      <w:pPr>
        <w:pStyle w:val="Standard"/>
        <w:ind w:right="-227"/>
        <w:rPr>
          <w:rFonts w:hint="eastAsia"/>
        </w:rPr>
      </w:pPr>
      <w:r>
        <w:t>Pok</w:t>
      </w:r>
      <w:r>
        <w:t>ud byly nějaké změny ve druhém stupni, pak jsou tyto změny i ve třetím stupni.</w:t>
      </w:r>
    </w:p>
    <w:p w:rsidR="00D42102" w:rsidRDefault="00566E28">
      <w:pPr>
        <w:pStyle w:val="Standard"/>
        <w:ind w:right="-227"/>
        <w:rPr>
          <w:rFonts w:hint="eastAsia"/>
        </w:rPr>
      </w:pPr>
      <w:r>
        <w:t xml:space="preserve">hot </w:t>
      </w:r>
      <w:r>
        <w:rPr>
          <w:rFonts w:eastAsia="Liberation Serif" w:cs="Liberation Serif"/>
        </w:rPr>
        <w:t>→</w:t>
      </w:r>
      <w:r>
        <w:t>hot</w:t>
      </w:r>
      <w:r>
        <w:rPr>
          <w:b/>
          <w:bCs/>
        </w:rPr>
        <w:t>ter</w:t>
      </w:r>
      <w:r>
        <w:t xml:space="preserve"> </w:t>
      </w:r>
      <w:r>
        <w:rPr>
          <w:rFonts w:eastAsia="Liberation Serif" w:cs="Liberation Serif"/>
        </w:rPr>
        <w:t>→</w:t>
      </w:r>
      <w:r>
        <w:rPr>
          <w:b/>
          <w:bCs/>
        </w:rPr>
        <w:t>the</w:t>
      </w:r>
      <w:r>
        <w:t xml:space="preserve"> hot</w:t>
      </w:r>
      <w:r>
        <w:rPr>
          <w:b/>
          <w:bCs/>
        </w:rPr>
        <w:t>test</w:t>
      </w:r>
    </w:p>
    <w:p w:rsidR="00D42102" w:rsidRDefault="00D42102">
      <w:pPr>
        <w:pStyle w:val="Standard"/>
        <w:ind w:right="-227"/>
        <w:rPr>
          <w:rFonts w:hint="eastAsia"/>
        </w:rPr>
      </w:pPr>
    </w:p>
    <w:p w:rsidR="00D42102" w:rsidRDefault="00566E28">
      <w:pPr>
        <w:pStyle w:val="Standard"/>
        <w:ind w:right="-227"/>
        <w:rPr>
          <w:rFonts w:hint="eastAsia"/>
        </w:rPr>
      </w:pPr>
      <w:r>
        <w:t xml:space="preserve">Pokud máme delší přídavná jména (víceslabičná), tvoříme druhý a třetí stupeň bez koncovek, jen přidáme před přídavné jméno ve druhém stupni MORE  a </w:t>
      </w:r>
      <w:r>
        <w:t>ve třetím stupni THE  MOST</w:t>
      </w:r>
    </w:p>
    <w:p w:rsidR="00D42102" w:rsidRDefault="00566E28">
      <w:pPr>
        <w:pStyle w:val="Standard"/>
        <w:ind w:right="-227"/>
        <w:rPr>
          <w:rFonts w:hint="eastAsia"/>
        </w:rPr>
      </w:pPr>
      <w:r>
        <w:t xml:space="preserve">např. expensive </w:t>
      </w:r>
      <w:r>
        <w:rPr>
          <w:rFonts w:eastAsia="Liberation Serif" w:cs="Liberation Serif"/>
        </w:rPr>
        <w:t>→</w:t>
      </w:r>
      <w:r>
        <w:rPr>
          <w:b/>
          <w:bCs/>
        </w:rPr>
        <w:t>more</w:t>
      </w:r>
      <w:r>
        <w:t xml:space="preserve"> expensive </w:t>
      </w:r>
      <w:r>
        <w:rPr>
          <w:rFonts w:eastAsia="Liberation Serif" w:cs="Liberation Serif"/>
        </w:rPr>
        <w:t>→</w:t>
      </w:r>
      <w:r>
        <w:rPr>
          <w:b/>
          <w:bCs/>
        </w:rPr>
        <w:t>the most</w:t>
      </w:r>
      <w:r>
        <w:t xml:space="preserve"> expensive</w:t>
      </w:r>
    </w:p>
    <w:p w:rsidR="00D42102" w:rsidRDefault="00566E28">
      <w:pPr>
        <w:pStyle w:val="Standard"/>
        <w:ind w:right="-227"/>
        <w:rPr>
          <w:rFonts w:hint="eastAsia"/>
        </w:rPr>
      </w:pPr>
      <w:r>
        <w:t>další přídavná jména jsou např. intelligent, beautiful, famous…..</w:t>
      </w:r>
    </w:p>
    <w:p w:rsidR="00D42102" w:rsidRDefault="00D42102">
      <w:pPr>
        <w:pStyle w:val="Standard"/>
        <w:ind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</w:rPr>
      </w:pPr>
      <w:r>
        <w:t>3) Přepiš si do sešitu tabulku v učebnici str. /2c a doplň podle pravidel uvedených výše</w:t>
      </w:r>
    </w:p>
    <w:p w:rsidR="00D42102" w:rsidRDefault="00566E28">
      <w:pPr>
        <w:pStyle w:val="Standard"/>
        <w:ind w:left="-227" w:right="-227"/>
        <w:rPr>
          <w:rFonts w:hint="eastAsia"/>
        </w:rPr>
      </w:pPr>
      <w:r>
        <w:t xml:space="preserve">    Učebnice – str. 6</w:t>
      </w:r>
      <w:r>
        <w:t>1/5a – napiš věty, tak aby byly pravdivé – u první věty odhadni</w:t>
      </w:r>
    </w:p>
    <w:p w:rsidR="00D42102" w:rsidRDefault="00D42102">
      <w:pPr>
        <w:pStyle w:val="Standard"/>
        <w:ind w:left="-227"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</w:rPr>
      </w:pPr>
      <w:r>
        <w:t>4) PS – str. 49</w:t>
      </w:r>
    </w:p>
    <w:p w:rsidR="00D42102" w:rsidRDefault="00D42102">
      <w:pPr>
        <w:pStyle w:val="Standard"/>
        <w:ind w:left="-227"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  <w:b/>
          <w:bCs/>
        </w:rPr>
      </w:pPr>
      <w:r>
        <w:rPr>
          <w:b/>
          <w:bCs/>
        </w:rPr>
        <w:t>Vypracované úkoly mi zašlete do 19. 4. na mail.</w:t>
      </w:r>
    </w:p>
    <w:p w:rsidR="00D42102" w:rsidRDefault="00D42102">
      <w:pPr>
        <w:pStyle w:val="Standard"/>
        <w:ind w:right="-227"/>
        <w:rPr>
          <w:rFonts w:hint="eastAsia"/>
        </w:rPr>
      </w:pPr>
    </w:p>
    <w:p w:rsidR="00D42102" w:rsidRDefault="00D42102">
      <w:pPr>
        <w:pStyle w:val="Standard"/>
        <w:ind w:right="-227"/>
        <w:rPr>
          <w:rFonts w:hint="eastAsia"/>
        </w:rPr>
      </w:pPr>
    </w:p>
    <w:p w:rsidR="00D42102" w:rsidRDefault="00D42102">
      <w:pPr>
        <w:pStyle w:val="Standard"/>
        <w:ind w:left="-227" w:right="-227"/>
        <w:rPr>
          <w:rFonts w:hint="eastAsia"/>
          <w:b/>
          <w:bCs/>
        </w:rPr>
      </w:pPr>
    </w:p>
    <w:p w:rsidR="00D42102" w:rsidRDefault="00566E28">
      <w:pPr>
        <w:pStyle w:val="Standard"/>
        <w:ind w:right="-227"/>
        <w:rPr>
          <w:rFonts w:hint="eastAsia"/>
        </w:rPr>
      </w:pPr>
      <w:r>
        <w:t>!!!!!!! Příští týden vám zašlu shrnutí vaší práce doma a známky, které mám u sebe za druhé pololetí zapsané. Zašlete mi, pr</w:t>
      </w:r>
      <w:r>
        <w:t>osím, příští týden ve středu, tedy 15.4.,vaše maily, ať mohu odepsat. Maily totiž po zkontrolování úkolu mažu. Děkuji.</w:t>
      </w:r>
    </w:p>
    <w:p w:rsidR="00D42102" w:rsidRDefault="00D42102">
      <w:pPr>
        <w:pStyle w:val="Standard"/>
        <w:ind w:left="-227" w:right="-227"/>
        <w:jc w:val="center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  <w:b/>
        </w:rPr>
      </w:pPr>
      <w:r>
        <w:rPr>
          <w:b/>
        </w:rPr>
        <w:t xml:space="preserve">Zkontrolujte si PS – str. 44 – 47 (níže) – posílám až nyní, protože mi stále od vás chodily maily s vypracováním. Do PS si </w:t>
      </w:r>
      <w:r>
        <w:rPr>
          <w:b/>
        </w:rPr>
        <w:t>k těmto stranám napište – kontrola + datum, kdy jste si to kontrolovali.</w:t>
      </w:r>
    </w:p>
    <w:p w:rsidR="00D42102" w:rsidRDefault="00566E28">
      <w:pPr>
        <w:pStyle w:val="Standard"/>
        <w:ind w:left="-227" w:right="-227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349365" cy="4762496"/>
            <wp:effectExtent l="0" t="0" r="0" b="4"/>
            <wp:docPr id="1" name="Picture 1" descr="C:\Users\Sylvie\AppData\Local\Microsoft\Windows\INetCache\Content.Word\IMG_20200410_0609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9365" cy="47624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42102" w:rsidRDefault="00D42102">
      <w:pPr>
        <w:pStyle w:val="Standard"/>
        <w:ind w:left="-227" w:right="-227"/>
        <w:rPr>
          <w:rFonts w:hint="eastAsia"/>
        </w:rPr>
      </w:pPr>
    </w:p>
    <w:p w:rsidR="00D42102" w:rsidRDefault="00566E28">
      <w:pPr>
        <w:pStyle w:val="Standard"/>
        <w:ind w:left="-227" w:right="-227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349365" cy="4762496"/>
            <wp:effectExtent l="0" t="0" r="0" b="4"/>
            <wp:docPr id="2" name="Picture 2" descr="C:\Users\Sylvie\AppData\Local\Microsoft\Windows\INetCache\Content.Word\IMG_20200410_0609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9365" cy="47624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42102" w:rsidRDefault="00566E28">
      <w:pPr>
        <w:pStyle w:val="Standard"/>
        <w:ind w:left="-227" w:right="-227"/>
        <w:rPr>
          <w:rFonts w:hint="eastAsia"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6349365" cy="4762496"/>
            <wp:effectExtent l="0" t="0" r="0" b="4"/>
            <wp:docPr id="3" name="Picture 3" descr="C:\Users\Sylvie\AppData\Local\Microsoft\Windows\INetCache\Content.Word\IMG_20200410_061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9365" cy="47624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42102" w:rsidRDefault="00566E28">
      <w:pPr>
        <w:pStyle w:val="Standard"/>
        <w:ind w:left="-227" w:right="-227"/>
        <w:rPr>
          <w:rFonts w:hint="eastAsia"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6349365" cy="4762496"/>
            <wp:effectExtent l="0" t="0" r="0" b="4"/>
            <wp:docPr id="4" name="Picture 4" descr="C:\Users\Sylvie\AppData\Local\Microsoft\Windows\INetCache\Content.Word\IMG_20200410_061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9365" cy="47624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42102" w:rsidRDefault="00566E28">
      <w:pPr>
        <w:pStyle w:val="Standard"/>
        <w:ind w:left="-227" w:right="-227"/>
        <w:rPr>
          <w:rFonts w:hint="eastAsia"/>
          <w:b/>
          <w:bCs/>
        </w:rPr>
      </w:pPr>
      <w:r>
        <w:rPr>
          <w:b/>
          <w:bCs/>
        </w:rPr>
        <w:t>Příjemné dny.</w:t>
      </w:r>
    </w:p>
    <w:p w:rsidR="00D42102" w:rsidRDefault="00566E28">
      <w:pPr>
        <w:pStyle w:val="Standard"/>
        <w:ind w:left="-227" w:right="-227"/>
        <w:rPr>
          <w:rFonts w:hint="eastAsia"/>
        </w:rPr>
      </w:pPr>
      <w:r>
        <w:rPr>
          <w:b/>
          <w:bCs/>
        </w:rPr>
        <w:t>Sylvie Hudcová</w:t>
      </w:r>
    </w:p>
    <w:sectPr w:rsidR="00D42102">
      <w:pgSz w:w="12240" w:h="15840"/>
      <w:pgMar w:top="1134" w:right="1134" w:bottom="1134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66E28" w:rsidRDefault="00566E28">
      <w:pPr>
        <w:rPr>
          <w:rFonts w:hint="eastAsia"/>
        </w:rPr>
      </w:pPr>
      <w:r>
        <w:separator/>
      </w:r>
    </w:p>
  </w:endnote>
  <w:endnote w:type="continuationSeparator" w:id="0">
    <w:p w:rsidR="00566E28" w:rsidRDefault="00566E2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iberation Serif">
    <w:altName w:val="Times New Roman"/>
    <w:charset w:val="00"/>
    <w:family w:val="roman"/>
    <w:pitch w:val="default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66E28" w:rsidRDefault="00566E28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:rsidR="00566E28" w:rsidRDefault="00566E2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D42102"/>
    <w:rsid w:val="00566E28"/>
    <w:rsid w:val="00D42102"/>
    <w:rsid w:val="00D56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DC43C82-FFA3-47CE-86A4-FFEDF24D2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NSimSun" w:hAnsi="Liberation Serif" w:cs="Mangal"/>
        <w:kern w:val="3"/>
        <w:sz w:val="24"/>
        <w:szCs w:val="24"/>
        <w:lang w:val="cs-CZ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uppressAutoHyphens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Seznam">
    <w:name w:val="List"/>
    <w:basedOn w:val="Textbody"/>
  </w:style>
  <w:style w:type="paragraph" w:styleId="Titulek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customStyle="1" w:styleId="Internetlink">
    <w:name w:val="Internet link"/>
    <w:rPr>
      <w:color w:val="0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254</Words>
  <Characters>1504</Characters>
  <Application>Microsoft Office Word</Application>
  <DocSecurity>0</DocSecurity>
  <Lines>12</Lines>
  <Paragraphs>3</Paragraphs>
  <ScaleCrop>false</ScaleCrop>
  <Company/>
  <LinksUpToDate>false</LinksUpToDate>
  <CharactersWithSpaces>1755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Sylvie</dc:creator>
  <cp:lastModifiedBy>Eva Štaralová</cp:lastModifiedBy>
  <cp:revision>2</cp:revision>
  <dcterms:created xsi:type="dcterms:W3CDTF">2020-04-14T12:14:00Z</dcterms:created>
  <dcterms:modified xsi:type="dcterms:W3CDTF">2020-04-14T12:14:00Z</dcterms:modified>
</cp:coreProperties>
</file>